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B4F6B" w:rsidP="005D356D" w:rsidRDefault="004B4F6B" w14:paraId="2A0C31D5" w14:textId="77777777">
      <w:pPr>
        <w:pStyle w:val="berschrift1"/>
      </w:pPr>
    </w:p>
    <w:p w:rsidR="004B4F6B" w:rsidP="005D356D" w:rsidRDefault="004B4F6B" w14:paraId="311A0E3E" w14:textId="77777777">
      <w:pPr>
        <w:pStyle w:val="berschrift1"/>
      </w:pPr>
    </w:p>
    <w:p w:rsidR="004B4F6B" w:rsidP="005D356D" w:rsidRDefault="004B4F6B" w14:paraId="76296063" w14:textId="77777777">
      <w:pPr>
        <w:pStyle w:val="berschrift1"/>
      </w:pPr>
    </w:p>
    <w:p w:rsidRPr="00937BE0" w:rsidR="004B4F6B" w:rsidP="005D356D" w:rsidRDefault="004B4F6B" w14:paraId="06C3B338" w14:textId="77777777">
      <w:pPr>
        <w:pStyle w:val="berschrift1"/>
        <w:rPr>
          <w:sz w:val="32"/>
          <w:szCs w:val="32"/>
        </w:rPr>
      </w:pPr>
    </w:p>
    <w:p w:rsidRPr="00937BE0" w:rsidR="005D356D" w:rsidP="005D356D" w:rsidRDefault="007F34F0" w14:paraId="69CB15E3" w14:textId="2C63ABD4">
      <w:pPr>
        <w:pStyle w:val="berschrift1"/>
        <w:rPr>
          <w:sz w:val="36"/>
          <w:szCs w:val="36"/>
        </w:rPr>
      </w:pPr>
      <w:r w:rsidRPr="00937BE0">
        <w:rPr>
          <w:sz w:val="36"/>
          <w:szCs w:val="36"/>
        </w:rPr>
        <w:t>Praktikumsbericht</w:t>
      </w:r>
    </w:p>
    <w:p w:rsidR="007D6F67" w:rsidP="005D356D" w:rsidRDefault="007D6F67" w14:paraId="000DFD4F" w14:textId="77777777"/>
    <w:p w:rsidR="007F34F0" w:rsidP="007F34F0" w:rsidRDefault="007F34F0" w14:paraId="280EF928" w14:textId="77777777"/>
    <w:p w:rsidRPr="00937BE0" w:rsidR="007F34F0" w:rsidP="007F34F0" w:rsidRDefault="007F34F0" w14:paraId="61793F5B" w14:textId="77777777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Name:</w:t>
      </w:r>
    </w:p>
    <w:p w:rsidRPr="00937BE0" w:rsidR="007F34F0" w:rsidP="007F34F0" w:rsidRDefault="007F34F0" w14:paraId="03807F5F" w14:textId="77777777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Matrikelnummer:</w:t>
      </w:r>
    </w:p>
    <w:p w:rsidRPr="00937BE0" w:rsidR="007F34F0" w:rsidP="007F34F0" w:rsidRDefault="007F34F0" w14:paraId="73A315E8" w14:textId="2B124C30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Studienfach:</w:t>
      </w:r>
      <w:r w:rsidR="00413AF3">
        <w:rPr>
          <w:sz w:val="24"/>
          <w:szCs w:val="24"/>
        </w:rPr>
        <w:t xml:space="preserve"> </w:t>
      </w:r>
      <w:proofErr w:type="spellStart"/>
      <w:r w:rsidRPr="00413AF3">
        <w:rPr>
          <w:i/>
          <w:iCs/>
          <w:sz w:val="24"/>
          <w:szCs w:val="24"/>
        </w:rPr>
        <w:t>Literature</w:t>
      </w:r>
      <w:proofErr w:type="spellEnd"/>
      <w:r w:rsidRPr="00413AF3">
        <w:rPr>
          <w:i/>
          <w:iCs/>
          <w:sz w:val="24"/>
          <w:szCs w:val="24"/>
        </w:rPr>
        <w:t>, Culture and Cultural Practice</w:t>
      </w:r>
    </w:p>
    <w:p w:rsidRPr="00937BE0" w:rsidR="007F34F0" w:rsidP="007F34F0" w:rsidRDefault="007F34F0" w14:paraId="6E606054" w14:textId="037E81D3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Fachsemester:</w:t>
      </w:r>
    </w:p>
    <w:p w:rsidRPr="00937BE0" w:rsidR="007F34F0" w:rsidP="007F34F0" w:rsidRDefault="007F34F0" w14:paraId="025C5A53" w14:textId="77777777">
      <w:pPr>
        <w:spacing w:before="120"/>
        <w:rPr>
          <w:sz w:val="24"/>
          <w:szCs w:val="24"/>
        </w:rPr>
      </w:pPr>
    </w:p>
    <w:p w:rsidRPr="00937BE0" w:rsidR="007F34F0" w:rsidP="007F34F0" w:rsidRDefault="007F34F0" w14:paraId="2C01D388" w14:textId="77777777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Praktikumsstelle / Institution:</w:t>
      </w:r>
    </w:p>
    <w:p w:rsidRPr="00937BE0" w:rsidR="007F34F0" w:rsidP="007F34F0" w:rsidRDefault="007F34F0" w14:paraId="5D1CD6C8" w14:textId="77777777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Zeitraum des Praktikums:</w:t>
      </w:r>
    </w:p>
    <w:p w:rsidRPr="00937BE0" w:rsidR="007F34F0" w:rsidP="007F34F0" w:rsidRDefault="007F34F0" w14:paraId="3668A759" w14:textId="14B88B96">
      <w:pPr>
        <w:spacing w:before="120"/>
        <w:rPr>
          <w:sz w:val="24"/>
          <w:szCs w:val="24"/>
        </w:rPr>
      </w:pPr>
      <w:proofErr w:type="spellStart"/>
      <w:r w:rsidRPr="00937BE0">
        <w:rPr>
          <w:sz w:val="24"/>
          <w:szCs w:val="24"/>
        </w:rPr>
        <w:t>Betreuer</w:t>
      </w:r>
      <w:r w:rsidR="0006573D">
        <w:rPr>
          <w:sz w:val="24"/>
          <w:szCs w:val="24"/>
        </w:rPr>
        <w:t>:</w:t>
      </w:r>
      <w:r w:rsidRPr="00937BE0">
        <w:rPr>
          <w:sz w:val="24"/>
          <w:szCs w:val="24"/>
        </w:rPr>
        <w:t>in</w:t>
      </w:r>
      <w:proofErr w:type="spellEnd"/>
      <w:r w:rsidRPr="00937BE0">
        <w:rPr>
          <w:sz w:val="24"/>
          <w:szCs w:val="24"/>
        </w:rPr>
        <w:t xml:space="preserve"> an der Praktikumsstelle:</w:t>
      </w:r>
    </w:p>
    <w:p w:rsidRPr="00937BE0" w:rsidR="007F34F0" w:rsidP="007F34F0" w:rsidRDefault="007F34F0" w14:paraId="67E8E25D" w14:textId="77777777">
      <w:pPr>
        <w:spacing w:before="120"/>
        <w:rPr>
          <w:sz w:val="24"/>
          <w:szCs w:val="24"/>
        </w:rPr>
      </w:pPr>
      <w:r w:rsidRPr="00937BE0">
        <w:rPr>
          <w:sz w:val="24"/>
          <w:szCs w:val="24"/>
        </w:rPr>
        <w:t>Abgabedatum:</w:t>
      </w:r>
    </w:p>
    <w:p w:rsidR="007F34F0" w:rsidP="007F34F0" w:rsidRDefault="007F34F0" w14:paraId="6C40EC3D" w14:textId="77777777"/>
    <w:p w:rsidR="007F34F0" w:rsidP="007F34F0" w:rsidRDefault="007F34F0" w14:paraId="50A30325" w14:textId="77777777"/>
    <w:p w:rsidR="004B4F6B" w:rsidP="007F34F0" w:rsidRDefault="004B4F6B" w14:paraId="7CC5C6D1" w14:textId="77777777"/>
    <w:p w:rsidR="004B4F6B" w:rsidP="007F34F0" w:rsidRDefault="004B4F6B" w14:paraId="43831B83" w14:textId="77777777"/>
    <w:p w:rsidR="004B4F6B" w:rsidP="007F34F0" w:rsidRDefault="004B4F6B" w14:paraId="3B500105" w14:textId="77777777"/>
    <w:p w:rsidR="004B4F6B" w:rsidP="007F34F0" w:rsidRDefault="004B4F6B" w14:paraId="547D06A9" w14:textId="77777777"/>
    <w:p w:rsidR="004B4F6B" w:rsidP="007F34F0" w:rsidRDefault="004B4F6B" w14:paraId="41B82D45" w14:textId="77777777"/>
    <w:p w:rsidR="004B4F6B" w:rsidP="007F34F0" w:rsidRDefault="004B4F6B" w14:paraId="07D88EBE" w14:textId="77777777"/>
    <w:p w:rsidR="004B4F6B" w:rsidP="007F34F0" w:rsidRDefault="004B4F6B" w14:paraId="13EA3E1C" w14:textId="77777777"/>
    <w:p w:rsidR="004B4F6B" w:rsidP="007F34F0" w:rsidRDefault="004B4F6B" w14:paraId="4ADD041A" w14:textId="77777777"/>
    <w:p w:rsidR="004B4F6B" w:rsidP="007F34F0" w:rsidRDefault="004B4F6B" w14:paraId="5A5CBC33" w14:textId="77777777"/>
    <w:p w:rsidR="004B4F6B" w:rsidP="007F34F0" w:rsidRDefault="004B4F6B" w14:paraId="2E573638" w14:textId="77777777"/>
    <w:p w:rsidR="004B4F6B" w:rsidP="007F34F0" w:rsidRDefault="004B4F6B" w14:paraId="2911A057" w14:textId="77777777"/>
    <w:p w:rsidR="004B4F6B" w:rsidP="007F34F0" w:rsidRDefault="004B4F6B" w14:paraId="6D369DB2" w14:textId="77777777"/>
    <w:p w:rsidR="004B4F6B" w:rsidP="007F34F0" w:rsidRDefault="004B4F6B" w14:paraId="0EFE4D70" w14:textId="77777777"/>
    <w:p w:rsidR="004B4F6B" w:rsidP="007F34F0" w:rsidRDefault="004B4F6B" w14:paraId="4EC2A643" w14:textId="77777777"/>
    <w:p w:rsidR="004B4F6B" w:rsidP="007F34F0" w:rsidRDefault="004B4F6B" w14:paraId="3F84AA87" w14:textId="77777777"/>
    <w:p w:rsidR="004B4F6B" w:rsidP="007F34F0" w:rsidRDefault="004B4F6B" w14:paraId="04E218C5" w14:textId="77777777"/>
    <w:p w:rsidR="004B4F6B" w:rsidP="007F34F0" w:rsidRDefault="004B4F6B" w14:paraId="67C75CC7" w14:textId="77777777"/>
    <w:p w:rsidR="004B4F6B" w:rsidP="007F34F0" w:rsidRDefault="004B4F6B" w14:paraId="2011850F" w14:textId="77777777"/>
    <w:p w:rsidR="004B4F6B" w:rsidP="007F34F0" w:rsidRDefault="004B4F6B" w14:paraId="7F0F71AE" w14:textId="77777777"/>
    <w:p w:rsidRPr="00937BE0" w:rsidR="007F34F0" w:rsidP="007F34F0" w:rsidRDefault="004B4F6B" w14:paraId="7DBCD2BE" w14:textId="1206D7B4">
      <w:pPr>
        <w:pStyle w:val="berschrift2"/>
        <w:rPr>
          <w:sz w:val="32"/>
          <w:szCs w:val="32"/>
        </w:rPr>
      </w:pPr>
      <w:r w:rsidRPr="00937BE0">
        <w:rPr>
          <w:sz w:val="32"/>
          <w:szCs w:val="32"/>
        </w:rPr>
        <w:t>Inhaltsverzeichnis</w:t>
      </w:r>
    </w:p>
    <w:p w:rsidR="007F34F0" w:rsidP="007F34F0" w:rsidRDefault="007F34F0" w14:paraId="3D7194EA" w14:textId="77777777"/>
    <w:p w:rsidRPr="00105EBF" w:rsidR="007F34F0" w:rsidP="004B4F6B" w:rsidRDefault="007F34F0" w14:paraId="496AADA6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1. Einleitung</w:t>
      </w:r>
    </w:p>
    <w:p w:rsidRPr="00105EBF" w:rsidR="007F34F0" w:rsidP="004B4F6B" w:rsidRDefault="007F34F0" w14:paraId="1C948E93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2. Vorstellung der Praktikumsinstitution</w:t>
      </w:r>
    </w:p>
    <w:p w:rsidRPr="00105EBF" w:rsidR="007F34F0" w:rsidP="004B4F6B" w:rsidRDefault="007F34F0" w14:paraId="0A2E6C01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3. Tätigkeiten und Aufgabenbereiche</w:t>
      </w:r>
    </w:p>
    <w:p w:rsidRPr="00105EBF" w:rsidR="007F34F0" w:rsidP="004B4F6B" w:rsidRDefault="007F34F0" w14:paraId="31F22A98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4. Reflexion der praktischen Erfahrungen</w:t>
      </w:r>
    </w:p>
    <w:p w:rsidRPr="00105EBF" w:rsidR="007F34F0" w:rsidP="004B4F6B" w:rsidRDefault="007F34F0" w14:paraId="3258E6F5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5. Verbindung zum Studium</w:t>
      </w:r>
    </w:p>
    <w:p w:rsidRPr="00105EBF" w:rsidR="007F34F0" w:rsidP="004B4F6B" w:rsidRDefault="007F34F0" w14:paraId="17A10166" w14:textId="2427B4FF">
      <w:pPr>
        <w:spacing w:before="120"/>
        <w:rPr>
          <w:sz w:val="28"/>
          <w:szCs w:val="28"/>
        </w:rPr>
      </w:pPr>
      <w:r w:rsidRPr="1B57BAB9" w:rsidR="007F34F0">
        <w:rPr>
          <w:sz w:val="28"/>
          <w:szCs w:val="28"/>
        </w:rPr>
        <w:t xml:space="preserve">6. </w:t>
      </w:r>
      <w:r w:rsidRPr="1B57BAB9" w:rsidR="007F34F0">
        <w:rPr>
          <w:sz w:val="28"/>
          <w:szCs w:val="28"/>
        </w:rPr>
        <w:t>Bewertung</w:t>
      </w:r>
      <w:r w:rsidRPr="1B57BAB9" w:rsidR="007F34F0">
        <w:rPr>
          <w:sz w:val="28"/>
          <w:szCs w:val="28"/>
        </w:rPr>
        <w:t xml:space="preserve"> des Praktikums</w:t>
      </w:r>
    </w:p>
    <w:p w:rsidRPr="00105EBF" w:rsidR="007F34F0" w:rsidP="004B4F6B" w:rsidRDefault="007F34F0" w14:paraId="16BF68F8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7. Fazit</w:t>
      </w:r>
    </w:p>
    <w:p w:rsidRPr="00105EBF" w:rsidR="007F34F0" w:rsidP="004B4F6B" w:rsidRDefault="007F34F0" w14:paraId="482AAD70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8. Literaturverzeichnis</w:t>
      </w:r>
    </w:p>
    <w:p w:rsidRPr="00105EBF" w:rsidR="007F34F0" w:rsidP="004B4F6B" w:rsidRDefault="007F34F0" w14:paraId="284C7622" w14:textId="77777777">
      <w:pPr>
        <w:spacing w:before="120"/>
        <w:rPr>
          <w:sz w:val="28"/>
          <w:szCs w:val="28"/>
        </w:rPr>
      </w:pPr>
      <w:r w:rsidRPr="00105EBF">
        <w:rPr>
          <w:sz w:val="28"/>
          <w:szCs w:val="28"/>
        </w:rPr>
        <w:t>9. Anhang</w:t>
      </w:r>
    </w:p>
    <w:p w:rsidR="007F34F0" w:rsidP="007F34F0" w:rsidRDefault="007F34F0" w14:paraId="185CC507" w14:textId="77777777"/>
    <w:p w:rsidR="007F34F0" w:rsidP="007F34F0" w:rsidRDefault="007F34F0" w14:paraId="39FF6CBE" w14:textId="77777777">
      <w:r>
        <w:br w:type="page"/>
      </w:r>
    </w:p>
    <w:p w:rsidRPr="00937BE0" w:rsidR="007F34F0" w:rsidP="007F34F0" w:rsidRDefault="007F34F0" w14:paraId="16FB8EA4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1. Einleitung</w:t>
      </w:r>
    </w:p>
    <w:p w:rsidR="007F34F0" w:rsidP="007F34F0" w:rsidRDefault="007F34F0" w14:paraId="4B9BE658" w14:textId="77777777"/>
    <w:p w:rsidRPr="00105EBF" w:rsidR="007F34F0" w:rsidP="007F34F0" w:rsidRDefault="007F34F0" w14:paraId="36E0A3B9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Beschreiben Sie kurz:</w:t>
      </w:r>
    </w:p>
    <w:p w:rsidRPr="00105EBF" w:rsidR="007F34F0" w:rsidP="007F34F0" w:rsidRDefault="007F34F0" w14:paraId="62F5BD4E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Motivation für das Praktikum</w:t>
      </w:r>
    </w:p>
    <w:p w:rsidRPr="00105EBF" w:rsidR="007F34F0" w:rsidP="007F34F0" w:rsidRDefault="007F34F0" w14:paraId="086C5605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Warum Sie diese Institution gewählt haben</w:t>
      </w:r>
    </w:p>
    <w:p w:rsidRPr="00105EBF" w:rsidR="007F34F0" w:rsidP="007F34F0" w:rsidRDefault="007F34F0" w14:paraId="3F2CBAE2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Erwartungen vor Beginn des Praktikums</w:t>
      </w:r>
    </w:p>
    <w:p w:rsidRPr="00105EBF" w:rsidR="007F34F0" w:rsidP="007F34F0" w:rsidRDefault="007F34F0" w14:paraId="320A4B5E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Ziel des Praktikumsberichts</w:t>
      </w:r>
    </w:p>
    <w:p w:rsidR="007F34F0" w:rsidP="007F34F0" w:rsidRDefault="007F34F0" w14:paraId="4FFA11C4" w14:textId="77777777"/>
    <w:p w:rsidR="007F34F0" w:rsidP="007F34F0" w:rsidRDefault="007F34F0" w14:paraId="47886405" w14:textId="77777777">
      <w:r>
        <w:br w:type="page"/>
      </w:r>
    </w:p>
    <w:p w:rsidRPr="00937BE0" w:rsidR="007F34F0" w:rsidP="007F34F0" w:rsidRDefault="007F34F0" w14:paraId="5671E929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2. Vorstellung der Praktikumsinstitution</w:t>
      </w:r>
    </w:p>
    <w:p w:rsidR="007F34F0" w:rsidP="007F34F0" w:rsidRDefault="007F34F0" w14:paraId="6B0A9F76" w14:textId="77777777"/>
    <w:p w:rsidRPr="00105EBF" w:rsidR="007F34F0" w:rsidP="007F34F0" w:rsidRDefault="007F34F0" w14:paraId="11945C58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Geschichte und Hintergrund der Institution</w:t>
      </w:r>
    </w:p>
    <w:p w:rsidRPr="00105EBF" w:rsidR="007F34F0" w:rsidP="007F34F0" w:rsidRDefault="007F34F0" w14:paraId="03A753CB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Arbeitsbereiche und Ziele</w:t>
      </w:r>
    </w:p>
    <w:p w:rsidRPr="00105EBF" w:rsidR="007F34F0" w:rsidP="007F34F0" w:rsidRDefault="007F34F0" w14:paraId="45465296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Organisationsstruktur</w:t>
      </w:r>
    </w:p>
    <w:p w:rsidRPr="00105EBF" w:rsidR="007F34F0" w:rsidP="007F34F0" w:rsidRDefault="007F34F0" w14:paraId="35DB150B" w14:textId="2B65D3C2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Rolle der Institution im literarischen</w:t>
      </w:r>
      <w:r w:rsidR="003812F2">
        <w:rPr>
          <w:i/>
          <w:iCs/>
          <w:sz w:val="24"/>
          <w:szCs w:val="24"/>
        </w:rPr>
        <w:t>/kulturellen</w:t>
      </w:r>
      <w:r w:rsidRPr="00105EBF">
        <w:rPr>
          <w:i/>
          <w:iCs/>
          <w:sz w:val="24"/>
          <w:szCs w:val="24"/>
        </w:rPr>
        <w:t xml:space="preserve"> Feld</w:t>
      </w:r>
    </w:p>
    <w:p w:rsidR="007F34F0" w:rsidP="007F34F0" w:rsidRDefault="007F34F0" w14:paraId="30C30497" w14:textId="77777777"/>
    <w:p w:rsidR="007F34F0" w:rsidP="007F34F0" w:rsidRDefault="007F34F0" w14:paraId="4493D42C" w14:textId="77777777">
      <w:r>
        <w:br w:type="page"/>
      </w:r>
    </w:p>
    <w:p w:rsidRPr="00937BE0" w:rsidR="007F34F0" w:rsidP="007F34F0" w:rsidRDefault="007F34F0" w14:paraId="763F621D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3. Tätigkeiten und Aufgabenbereiche</w:t>
      </w:r>
    </w:p>
    <w:p w:rsidR="007F34F0" w:rsidP="007F34F0" w:rsidRDefault="007F34F0" w14:paraId="78A3F355" w14:textId="77777777"/>
    <w:p w:rsidRPr="00105EBF" w:rsidR="007F34F0" w:rsidP="007F34F0" w:rsidRDefault="007F34F0" w14:paraId="44BB0D5F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Beschreiben Sie Ihre konkreten Aufgaben:</w:t>
      </w:r>
    </w:p>
    <w:p w:rsidRPr="00105EBF" w:rsidR="007F34F0" w:rsidP="007F34F0" w:rsidRDefault="007F34F0" w14:paraId="56FCDB57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tägliche Tätigkeiten</w:t>
      </w:r>
    </w:p>
    <w:p w:rsidRPr="00105EBF" w:rsidR="007F34F0" w:rsidP="007F34F0" w:rsidRDefault="007F34F0" w14:paraId="3D776CAD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- Projekte</w:t>
      </w:r>
    </w:p>
    <w:p w:rsidRPr="00105EBF" w:rsidR="007F34F0" w:rsidP="007F34F0" w:rsidRDefault="007F34F0" w14:paraId="2990FB0C" w14:textId="5B9D240F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 xml:space="preserve">- Zusammenarbeit mit </w:t>
      </w:r>
      <w:proofErr w:type="spellStart"/>
      <w:proofErr w:type="gramStart"/>
      <w:r w:rsidRPr="00105EBF">
        <w:rPr>
          <w:i/>
          <w:iCs/>
          <w:sz w:val="24"/>
          <w:szCs w:val="24"/>
        </w:rPr>
        <w:t>Kolleg</w:t>
      </w:r>
      <w:r w:rsidR="003812F2">
        <w:rPr>
          <w:i/>
          <w:iCs/>
          <w:sz w:val="24"/>
          <w:szCs w:val="24"/>
        </w:rPr>
        <w:t>:</w:t>
      </w:r>
      <w:r w:rsidRPr="00105EBF">
        <w:rPr>
          <w:i/>
          <w:iCs/>
          <w:sz w:val="24"/>
          <w:szCs w:val="24"/>
        </w:rPr>
        <w:t>innen</w:t>
      </w:r>
      <w:proofErr w:type="spellEnd"/>
      <w:proofErr w:type="gramEnd"/>
    </w:p>
    <w:p w:rsidRPr="00105EBF" w:rsidR="007F34F0" w:rsidP="007F34F0" w:rsidRDefault="007F34F0" w14:paraId="39FBB8CD" w14:textId="77777777">
      <w:pPr>
        <w:rPr>
          <w:i/>
          <w:iCs/>
          <w:sz w:val="24"/>
          <w:szCs w:val="24"/>
        </w:rPr>
      </w:pPr>
    </w:p>
    <w:p w:rsidRPr="00105EBF" w:rsidR="007F34F0" w:rsidP="007F34F0" w:rsidRDefault="00105EBF" w14:paraId="08ED6838" w14:textId="20F74442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 xml:space="preserve">Mögliche </w:t>
      </w:r>
      <w:r w:rsidRPr="00105EBF" w:rsidR="007F34F0">
        <w:rPr>
          <w:i/>
          <w:iCs/>
          <w:sz w:val="24"/>
          <w:szCs w:val="24"/>
        </w:rPr>
        <w:t>Unterpunkt</w:t>
      </w:r>
      <w:r w:rsidRPr="00105EBF">
        <w:rPr>
          <w:i/>
          <w:iCs/>
          <w:sz w:val="24"/>
          <w:szCs w:val="24"/>
        </w:rPr>
        <w:t>e:</w:t>
      </w:r>
    </w:p>
    <w:p w:rsidRPr="00105EBF" w:rsidR="007F34F0" w:rsidP="007F34F0" w:rsidRDefault="007F34F0" w14:paraId="16C3D45C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3.1 Redaktionelle Arbeit</w:t>
      </w:r>
    </w:p>
    <w:p w:rsidRPr="00105EBF" w:rsidR="007F34F0" w:rsidP="007F34F0" w:rsidRDefault="007F34F0" w14:paraId="71B680BF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3.2 Veranstaltungsorganisation</w:t>
      </w:r>
    </w:p>
    <w:p w:rsidRPr="00105EBF" w:rsidR="007F34F0" w:rsidP="007F34F0" w:rsidRDefault="007F34F0" w14:paraId="0176097D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3.3 Recherche und Archivarbeit</w:t>
      </w:r>
    </w:p>
    <w:p w:rsidRPr="00105EBF" w:rsidR="007F34F0" w:rsidP="007F34F0" w:rsidRDefault="007F34F0" w14:paraId="2856BBAE" w14:textId="77777777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3.4 Kommunikation und Öffentlichkeitsarbeit</w:t>
      </w:r>
    </w:p>
    <w:p w:rsidRPr="00105EBF" w:rsidR="00105EBF" w:rsidP="007F34F0" w:rsidRDefault="00105EBF" w14:paraId="7B206FC3" w14:textId="266C8753">
      <w:pPr>
        <w:rPr>
          <w:i/>
          <w:iCs/>
          <w:sz w:val="24"/>
          <w:szCs w:val="24"/>
        </w:rPr>
      </w:pPr>
      <w:r w:rsidRPr="00105EBF">
        <w:rPr>
          <w:i/>
          <w:iCs/>
          <w:sz w:val="24"/>
          <w:szCs w:val="24"/>
        </w:rPr>
        <w:t>…</w:t>
      </w:r>
    </w:p>
    <w:p w:rsidR="007F34F0" w:rsidP="007F34F0" w:rsidRDefault="007F34F0" w14:paraId="226ACFB1" w14:textId="77777777"/>
    <w:p w:rsidR="007F34F0" w:rsidP="007F34F0" w:rsidRDefault="007F34F0" w14:paraId="76AE713B" w14:textId="77777777">
      <w:r>
        <w:br w:type="page"/>
      </w:r>
    </w:p>
    <w:p w:rsidRPr="00937BE0" w:rsidR="007F34F0" w:rsidP="007F34F0" w:rsidRDefault="007F34F0" w14:paraId="1D3AE846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4. Reflexion der praktischen Erfahrungen</w:t>
      </w:r>
    </w:p>
    <w:p w:rsidR="007F34F0" w:rsidP="007F34F0" w:rsidRDefault="007F34F0" w14:paraId="77ED7CA6" w14:textId="77777777"/>
    <w:p w:rsidRPr="007430E4" w:rsidR="007F34F0" w:rsidP="007F34F0" w:rsidRDefault="007F34F0" w14:paraId="6CD3E77C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Reflektieren Sie:</w:t>
      </w:r>
    </w:p>
    <w:p w:rsidRPr="007430E4" w:rsidR="007F34F0" w:rsidP="007F34F0" w:rsidRDefault="007F34F0" w14:paraId="18647191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Welche Fähigkeiten Sie entwickelt haben</w:t>
      </w:r>
    </w:p>
    <w:p w:rsidRPr="007430E4" w:rsidR="007F34F0" w:rsidP="007F34F0" w:rsidRDefault="007F34F0" w14:paraId="60658258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Herausforderungen</w:t>
      </w:r>
    </w:p>
    <w:p w:rsidRPr="007430E4" w:rsidR="007F34F0" w:rsidP="007F34F0" w:rsidRDefault="007F34F0" w14:paraId="31464C6D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Neue Kompetenzen</w:t>
      </w:r>
    </w:p>
    <w:p w:rsidRPr="007430E4" w:rsidR="007F34F0" w:rsidP="007F34F0" w:rsidRDefault="007F34F0" w14:paraId="70EEBEFF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Überraschende Erfahrungen</w:t>
      </w:r>
    </w:p>
    <w:p w:rsidR="007F34F0" w:rsidP="007F34F0" w:rsidRDefault="007F34F0" w14:paraId="12222ED5" w14:textId="77777777"/>
    <w:p w:rsidR="007F34F0" w:rsidP="007F34F0" w:rsidRDefault="007F34F0" w14:paraId="446B4DF6" w14:textId="77777777">
      <w:r>
        <w:br w:type="page"/>
      </w:r>
    </w:p>
    <w:p w:rsidRPr="00937BE0" w:rsidR="007F34F0" w:rsidP="007F34F0" w:rsidRDefault="007F34F0" w14:paraId="639AB320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5. Verbindung zum Studium</w:t>
      </w:r>
    </w:p>
    <w:p w:rsidR="007F34F0" w:rsidP="007F34F0" w:rsidRDefault="007F34F0" w14:paraId="40D6CDE2" w14:textId="77777777"/>
    <w:p w:rsidRPr="007430E4" w:rsidR="007F34F0" w:rsidP="007F34F0" w:rsidRDefault="007F34F0" w14:paraId="0BA5293A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Welche Inhalte aus dem Studium waren hilfreich?</w:t>
      </w:r>
    </w:p>
    <w:p w:rsidRPr="007430E4" w:rsidR="007F34F0" w:rsidP="007F34F0" w:rsidRDefault="007F34F0" w14:paraId="5A2B4C8B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Welche theoretischen Konzepte konnten Sie anwenden?</w:t>
      </w:r>
    </w:p>
    <w:p w:rsidRPr="007430E4" w:rsidR="007F34F0" w:rsidP="007F34F0" w:rsidRDefault="007F34F0" w14:paraId="4A244C5C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Zusammenhang zwischen Theorie und Praxis</w:t>
      </w:r>
    </w:p>
    <w:p w:rsidR="007F34F0" w:rsidP="007F34F0" w:rsidRDefault="007F34F0" w14:paraId="6D92336B" w14:textId="77777777"/>
    <w:p w:rsidR="007F34F0" w:rsidP="007F34F0" w:rsidRDefault="007F34F0" w14:paraId="1CCB9373" w14:textId="77777777">
      <w:r>
        <w:br w:type="page"/>
      </w:r>
    </w:p>
    <w:p w:rsidRPr="00937BE0" w:rsidR="007F34F0" w:rsidP="007F34F0" w:rsidRDefault="007F34F0" w14:paraId="48E454C1" w14:textId="79B782C1">
      <w:pPr>
        <w:rPr>
          <w:sz w:val="28"/>
          <w:szCs w:val="28"/>
        </w:rPr>
      </w:pPr>
      <w:r w:rsidRPr="1B57BAB9" w:rsidR="007F34F0">
        <w:rPr>
          <w:sz w:val="28"/>
          <w:szCs w:val="28"/>
        </w:rPr>
        <w:t>6. Bewertung des Praktikums</w:t>
      </w:r>
    </w:p>
    <w:p w:rsidR="007F34F0" w:rsidP="007F34F0" w:rsidRDefault="007F34F0" w14:paraId="7A944FDE" w14:textId="77777777"/>
    <w:p w:rsidRPr="007430E4" w:rsidR="007F34F0" w:rsidP="007F34F0" w:rsidRDefault="007F34F0" w14:paraId="26C8FD19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Wurden Ihre Erwartungen erfüllt?</w:t>
      </w:r>
    </w:p>
    <w:p w:rsidRPr="007430E4" w:rsidR="007F34F0" w:rsidP="007F34F0" w:rsidRDefault="007F34F0" w14:paraId="07A26EE5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Was hat gut funktioniert?</w:t>
      </w:r>
    </w:p>
    <w:p w:rsidRPr="007430E4" w:rsidR="007F34F0" w:rsidP="007F34F0" w:rsidRDefault="007F34F0" w14:paraId="7D84ED40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Was hätte verbessert werden können?</w:t>
      </w:r>
    </w:p>
    <w:p w:rsidRPr="007430E4" w:rsidR="007F34F0" w:rsidP="007F34F0" w:rsidRDefault="007F34F0" w14:paraId="6F8EBAF1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Würden Sie das Praktikum weiterempfehlen?</w:t>
      </w:r>
    </w:p>
    <w:p w:rsidR="007F34F0" w:rsidP="007F34F0" w:rsidRDefault="007F34F0" w14:paraId="51A691C8" w14:textId="77777777"/>
    <w:p w:rsidR="007F34F0" w:rsidP="007F34F0" w:rsidRDefault="007F34F0" w14:paraId="7E338496" w14:textId="77777777">
      <w:r>
        <w:br w:type="page"/>
      </w:r>
    </w:p>
    <w:p w:rsidRPr="00937BE0" w:rsidR="007F34F0" w:rsidP="007F34F0" w:rsidRDefault="007F34F0" w14:paraId="19727404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7. Fazit</w:t>
      </w:r>
    </w:p>
    <w:p w:rsidR="007F34F0" w:rsidP="007F34F0" w:rsidRDefault="007F34F0" w14:paraId="56D98B27" w14:textId="77777777"/>
    <w:p w:rsidRPr="007430E4" w:rsidR="007F34F0" w:rsidP="007F34F0" w:rsidRDefault="007F34F0" w14:paraId="72BC3EDE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Wichtigste Erkenntnisse</w:t>
      </w:r>
    </w:p>
    <w:p w:rsidRPr="007430E4" w:rsidR="007F34F0" w:rsidP="007F34F0" w:rsidRDefault="007F34F0" w14:paraId="3AC4B379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Persönlicher Nutzen</w:t>
      </w:r>
    </w:p>
    <w:p w:rsidRPr="007430E4" w:rsidR="007F34F0" w:rsidP="007F34F0" w:rsidRDefault="007F34F0" w14:paraId="2726074B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Bedeutung für Ihre berufliche Orientierung</w:t>
      </w:r>
    </w:p>
    <w:p w:rsidR="007F34F0" w:rsidP="007F34F0" w:rsidRDefault="007F34F0" w14:paraId="78F29605" w14:textId="77777777"/>
    <w:p w:rsidR="007F34F0" w:rsidP="007F34F0" w:rsidRDefault="007F34F0" w14:paraId="0D722C7D" w14:textId="77777777">
      <w:r>
        <w:br w:type="page"/>
      </w:r>
    </w:p>
    <w:p w:rsidRPr="00937BE0" w:rsidR="007F34F0" w:rsidP="007F34F0" w:rsidRDefault="007F34F0" w14:paraId="702175D3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8. Literaturverzeichnis</w:t>
      </w:r>
    </w:p>
    <w:p w:rsidR="007F34F0" w:rsidP="007F34F0" w:rsidRDefault="007F34F0" w14:paraId="4EB20541" w14:textId="77777777"/>
    <w:p w:rsidRPr="007430E4" w:rsidR="007F34F0" w:rsidP="007F34F0" w:rsidRDefault="007F34F0" w14:paraId="1E807425" w14:textId="6C16AAA1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Alle verwendeten Quellen i</w:t>
      </w:r>
      <w:r w:rsidR="0006573D">
        <w:rPr>
          <w:i/>
          <w:iCs/>
          <w:sz w:val="24"/>
          <w:szCs w:val="24"/>
        </w:rPr>
        <w:t>n</w:t>
      </w:r>
      <w:r w:rsidRPr="007430E4">
        <w:rPr>
          <w:i/>
          <w:iCs/>
          <w:sz w:val="24"/>
          <w:szCs w:val="24"/>
        </w:rPr>
        <w:t xml:space="preserve"> </w:t>
      </w:r>
      <w:r w:rsidR="007430E4">
        <w:rPr>
          <w:i/>
          <w:iCs/>
          <w:sz w:val="24"/>
          <w:szCs w:val="24"/>
        </w:rPr>
        <w:t>einheitlichem</w:t>
      </w:r>
      <w:r w:rsidRPr="007430E4">
        <w:rPr>
          <w:i/>
          <w:iCs/>
          <w:sz w:val="24"/>
          <w:szCs w:val="24"/>
        </w:rPr>
        <w:t xml:space="preserve"> Zitierstil auflisten.</w:t>
      </w:r>
    </w:p>
    <w:p w:rsidR="007F34F0" w:rsidP="007F34F0" w:rsidRDefault="007F34F0" w14:paraId="40F467A3" w14:textId="77777777"/>
    <w:p w:rsidR="007F34F0" w:rsidP="007F34F0" w:rsidRDefault="007F34F0" w14:paraId="7B38BAE4" w14:textId="77777777">
      <w:r>
        <w:br w:type="page"/>
      </w:r>
    </w:p>
    <w:p w:rsidRPr="00937BE0" w:rsidR="007F34F0" w:rsidP="007F34F0" w:rsidRDefault="007F34F0" w14:paraId="4A66C57F" w14:textId="77777777">
      <w:pPr>
        <w:rPr>
          <w:sz w:val="28"/>
          <w:szCs w:val="28"/>
        </w:rPr>
      </w:pPr>
      <w:r w:rsidRPr="00937BE0">
        <w:rPr>
          <w:sz w:val="28"/>
          <w:szCs w:val="28"/>
        </w:rPr>
        <w:t>9. Anhang</w:t>
      </w:r>
    </w:p>
    <w:p w:rsidR="007430E4" w:rsidP="007F34F0" w:rsidRDefault="007430E4" w14:paraId="239250A7" w14:textId="77777777">
      <w:pPr>
        <w:rPr>
          <w:i/>
          <w:iCs/>
          <w:sz w:val="24"/>
          <w:szCs w:val="24"/>
        </w:rPr>
      </w:pPr>
    </w:p>
    <w:p w:rsidRPr="007430E4" w:rsidR="007F34F0" w:rsidP="007F34F0" w:rsidRDefault="007F34F0" w14:paraId="781A9DCC" w14:textId="232A29CD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Optional:</w:t>
      </w:r>
    </w:p>
    <w:p w:rsidRPr="007430E4" w:rsidR="007F34F0" w:rsidP="007F34F0" w:rsidRDefault="007F34F0" w14:paraId="0641EB01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Arbeitsproben</w:t>
      </w:r>
    </w:p>
    <w:p w:rsidRPr="007430E4" w:rsidR="007F34F0" w:rsidP="007F34F0" w:rsidRDefault="007F34F0" w14:paraId="29E13DB6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Programme von Veranstaltungen</w:t>
      </w:r>
    </w:p>
    <w:p w:rsidRPr="007430E4" w:rsidR="007F34F0" w:rsidP="007F34F0" w:rsidRDefault="007F34F0" w14:paraId="4109395F" w14:textId="77777777">
      <w:pPr>
        <w:rPr>
          <w:i/>
          <w:iCs/>
          <w:sz w:val="24"/>
          <w:szCs w:val="24"/>
        </w:rPr>
      </w:pPr>
      <w:r w:rsidRPr="007430E4">
        <w:rPr>
          <w:i/>
          <w:iCs/>
          <w:sz w:val="24"/>
          <w:szCs w:val="24"/>
        </w:rPr>
        <w:t>- Weitere Materialien</w:t>
      </w:r>
    </w:p>
    <w:p w:rsidR="007F34F0" w:rsidP="007F34F0" w:rsidRDefault="007F34F0" w14:paraId="19EACB94" w14:textId="77777777"/>
    <w:p w:rsidRPr="005D356D" w:rsidR="007F34F0" w:rsidP="005D356D" w:rsidRDefault="007F34F0" w14:paraId="0DE1A399" w14:textId="71502DE9"/>
    <w:sectPr w:rsidRPr="005D356D" w:rsidR="007F34F0" w:rsidSect="005D356D">
      <w:headerReference w:type="default" r:id="rId7"/>
      <w:footerReference w:type="default" r:id="rId8"/>
      <w:pgSz w:w="11906" w:h="16838" w:orient="portrait" w:code="9"/>
      <w:pgMar w:top="2682" w:right="1021" w:bottom="1361" w:left="1474" w:header="567" w:footer="52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01904" w:rsidP="003A160D" w:rsidRDefault="00401904" w14:paraId="3CD949B4" w14:textId="77777777">
      <w:pPr>
        <w:spacing w:line="240" w:lineRule="auto"/>
      </w:pPr>
      <w:r>
        <w:separator/>
      </w:r>
    </w:p>
  </w:endnote>
  <w:endnote w:type="continuationSeparator" w:id="0">
    <w:p w:rsidR="00401904" w:rsidP="003A160D" w:rsidRDefault="00401904" w14:paraId="0A2523B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B0617" w:rsidRDefault="003B0617" w14:paraId="6471D924" w14:textId="77777777">
    <w:pPr>
      <w:pStyle w:val="Fuzeile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 w:rsidR="00077E09">
      <w:rPr>
        <w:noProof/>
      </w:rPr>
      <w:t>1</w:t>
    </w:r>
    <w:r>
      <w:fldChar w:fldCharType="end"/>
    </w:r>
    <w:r>
      <w:t>/</w:t>
    </w:r>
    <w:r>
      <w:fldChar w:fldCharType="begin"/>
    </w:r>
    <w:r>
      <w:instrText> NUMPAGES  </w:instrText>
    </w:r>
    <w:r>
      <w:fldChar w:fldCharType="separate"/>
    </w:r>
    <w:r w:rsidR="00077E0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01904" w:rsidP="003A160D" w:rsidRDefault="00401904" w14:paraId="69B5EDDB" w14:textId="77777777">
      <w:pPr>
        <w:spacing w:line="240" w:lineRule="auto"/>
      </w:pPr>
      <w:r>
        <w:separator/>
      </w:r>
    </w:p>
  </w:footnote>
  <w:footnote w:type="continuationSeparator" w:id="0">
    <w:p w:rsidR="00401904" w:rsidP="003A160D" w:rsidRDefault="00401904" w14:paraId="6558498D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0617" w:rsidR="003B0617" w:rsidP="003B0617" w:rsidRDefault="00077E09" w14:paraId="7C722357" w14:textId="77777777">
    <w:pPr>
      <w:pStyle w:val="Kopfzeile"/>
    </w:pPr>
    <w:r w:rsidRPr="00077E09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D4AB3E2" wp14:editId="05E38D91">
              <wp:simplePos x="0" y="0"/>
              <wp:positionH relativeFrom="page">
                <wp:posOffset>5220970</wp:posOffset>
              </wp:positionH>
              <wp:positionV relativeFrom="page">
                <wp:posOffset>467995</wp:posOffset>
              </wp:positionV>
              <wp:extent cx="0" cy="723960"/>
              <wp:effectExtent l="0" t="0" r="1905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6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387AC650">
            <v:line id="Gerade Verbindung 12" style="position:absolute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o:spid="_x0000_s1026" strokecolor="black [3213]" strokeweight=".9pt" from="411.1pt,36.85pt" to="411.1pt,93.85pt" w14:anchorId="000E200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">
              <w10:wrap anchorx="page" anchory="page"/>
              <w10:anchorlock/>
            </v:line>
          </w:pict>
        </mc:Fallback>
      </mc:AlternateContent>
    </w:r>
    <w:r w:rsidRPr="00077E09">
      <w:rPr>
        <w:noProof/>
      </w:rPr>
      <w:drawing>
        <wp:anchor distT="0" distB="0" distL="114300" distR="114300" simplePos="0" relativeHeight="251660288" behindDoc="0" locked="1" layoutInCell="1" allowOverlap="1" wp14:anchorId="05BAAA74" wp14:editId="6529CF26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792000" cy="789480"/>
          <wp:effectExtent l="0" t="0" r="825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89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7E09">
      <w:rPr>
        <w:noProof/>
      </w:rPr>
      <w:drawing>
        <wp:anchor distT="0" distB="0" distL="114300" distR="114300" simplePos="0" relativeHeight="251661312" behindDoc="0" locked="1" layoutInCell="1" allowOverlap="1" wp14:anchorId="0FFCC8B0" wp14:editId="6FABC048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2424600" cy="92088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4600" cy="92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40"/>
  <w:proofState w:spelling="clean" w:grammar="dirty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4F0"/>
    <w:rsid w:val="0001376F"/>
    <w:rsid w:val="00024761"/>
    <w:rsid w:val="0006573D"/>
    <w:rsid w:val="00077E09"/>
    <w:rsid w:val="000D1A1B"/>
    <w:rsid w:val="00105EBF"/>
    <w:rsid w:val="00167C39"/>
    <w:rsid w:val="00170D9E"/>
    <w:rsid w:val="001F599E"/>
    <w:rsid w:val="002502B0"/>
    <w:rsid w:val="002A2FA1"/>
    <w:rsid w:val="00314D27"/>
    <w:rsid w:val="00334CE7"/>
    <w:rsid w:val="003812F2"/>
    <w:rsid w:val="003838FC"/>
    <w:rsid w:val="003A160D"/>
    <w:rsid w:val="003A26F2"/>
    <w:rsid w:val="003A2943"/>
    <w:rsid w:val="003B0617"/>
    <w:rsid w:val="003B66F4"/>
    <w:rsid w:val="003E14BF"/>
    <w:rsid w:val="003F0D6A"/>
    <w:rsid w:val="00401904"/>
    <w:rsid w:val="004044A2"/>
    <w:rsid w:val="00413AF3"/>
    <w:rsid w:val="004202F9"/>
    <w:rsid w:val="004B4F6B"/>
    <w:rsid w:val="004D7D20"/>
    <w:rsid w:val="00525EF5"/>
    <w:rsid w:val="00541F6D"/>
    <w:rsid w:val="00552732"/>
    <w:rsid w:val="00555203"/>
    <w:rsid w:val="005D356D"/>
    <w:rsid w:val="006542BD"/>
    <w:rsid w:val="0069632F"/>
    <w:rsid w:val="00696BAD"/>
    <w:rsid w:val="007430E4"/>
    <w:rsid w:val="00761683"/>
    <w:rsid w:val="007B4AC6"/>
    <w:rsid w:val="007D6F67"/>
    <w:rsid w:val="007F34F0"/>
    <w:rsid w:val="007F41A2"/>
    <w:rsid w:val="008A1CC6"/>
    <w:rsid w:val="008D3A9F"/>
    <w:rsid w:val="008F2055"/>
    <w:rsid w:val="009161C4"/>
    <w:rsid w:val="00932C5C"/>
    <w:rsid w:val="00937BE0"/>
    <w:rsid w:val="00947B2C"/>
    <w:rsid w:val="009577BF"/>
    <w:rsid w:val="009D5780"/>
    <w:rsid w:val="00A368BB"/>
    <w:rsid w:val="00A47A18"/>
    <w:rsid w:val="00AA10D7"/>
    <w:rsid w:val="00AD3C46"/>
    <w:rsid w:val="00B24838"/>
    <w:rsid w:val="00B730F3"/>
    <w:rsid w:val="00C63130"/>
    <w:rsid w:val="00D61CAD"/>
    <w:rsid w:val="00D843BF"/>
    <w:rsid w:val="00DA4F15"/>
    <w:rsid w:val="00E112B9"/>
    <w:rsid w:val="00E408F4"/>
    <w:rsid w:val="00E773F7"/>
    <w:rsid w:val="00EB4608"/>
    <w:rsid w:val="00EE40A9"/>
    <w:rsid w:val="05C17CC3"/>
    <w:rsid w:val="101B4FEA"/>
    <w:rsid w:val="1B57BAB9"/>
    <w:rsid w:val="227CC30D"/>
    <w:rsid w:val="3F302587"/>
    <w:rsid w:val="5D95F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A1661"/>
  <w15:docId w15:val="{5143B9A5-33DB-C14F-803E-65C42114EB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Arial" w:hAnsi="Arial" w:eastAsia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01376F"/>
  </w:style>
  <w:style w:type="paragraph" w:styleId="berschrift1">
    <w:name w:val="heading 1"/>
    <w:basedOn w:val="Standard"/>
    <w:next w:val="Standard"/>
    <w:link w:val="berschrift1Zchn"/>
    <w:uiPriority w:val="9"/>
    <w:rsid w:val="0001376F"/>
    <w:pPr>
      <w:keepNext/>
      <w:keepLines/>
      <w:spacing w:after="260" w:line="32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rsid w:val="0001376F"/>
    <w:pPr>
      <w:keepNext/>
      <w:keepLines/>
      <w:spacing w:after="26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1376F"/>
    <w:pPr>
      <w:keepNext/>
      <w:keepLines/>
      <w:outlineLvl w:val="2"/>
    </w:pPr>
    <w:rPr>
      <w:rFonts w:eastAsiaTheme="majorEastAsia" w:cstheme="majorBidi"/>
      <w:bCs/>
      <w:u w:val="singl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F599E"/>
    <w:pPr>
      <w:spacing w:line="150" w:lineRule="exact"/>
    </w:pPr>
    <w:rPr>
      <w:spacing w:val="4"/>
      <w:sz w:val="12"/>
    </w:rPr>
  </w:style>
  <w:style w:type="character" w:styleId="KopfzeileZchn" w:customStyle="1">
    <w:name w:val="Kopfzeile Zchn"/>
    <w:basedOn w:val="Absatz-Standardschriftart"/>
    <w:link w:val="Kopfzeile"/>
    <w:uiPriority w:val="99"/>
    <w:rsid w:val="001F599E"/>
    <w:rPr>
      <w:spacing w:val="4"/>
      <w:sz w:val="12"/>
    </w:rPr>
  </w:style>
  <w:style w:type="paragraph" w:styleId="Fuzeile">
    <w:name w:val="footer"/>
    <w:basedOn w:val="Standard"/>
    <w:link w:val="FuzeileZchn"/>
    <w:uiPriority w:val="99"/>
    <w:unhideWhenUsed/>
    <w:rsid w:val="003B0617"/>
    <w:pPr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3B0617"/>
  </w:style>
  <w:style w:type="table" w:styleId="Tabellenraster">
    <w:name w:val="Table Grid"/>
    <w:basedOn w:val="NormaleTabelle"/>
    <w:uiPriority w:val="59"/>
    <w:rsid w:val="00696BAD"/>
    <w:tblPr>
      <w:tblCellMar>
        <w:left w:w="0" w:type="dxa"/>
        <w:right w:w="0" w:type="dxa"/>
      </w:tblCellMar>
    </w:tblPr>
  </w:style>
  <w:style w:type="paragraph" w:styleId="Betreff" w:customStyle="1">
    <w:name w:val="Betreff"/>
    <w:basedOn w:val="Standard"/>
    <w:qFormat/>
    <w:rsid w:val="00167C39"/>
    <w:rPr>
      <w:b/>
    </w:rPr>
  </w:style>
  <w:style w:type="paragraph" w:styleId="AdresseFuss" w:customStyle="1">
    <w:name w:val="Adresse Fuss"/>
    <w:basedOn w:val="Standard"/>
    <w:qFormat/>
    <w:rsid w:val="000D1A1B"/>
    <w:pPr>
      <w:tabs>
        <w:tab w:val="left" w:pos="181"/>
      </w:tabs>
      <w:spacing w:line="200" w:lineRule="exact"/>
    </w:pPr>
    <w:rPr>
      <w:spacing w:val="3"/>
      <w:sz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FA1"/>
    <w:pPr>
      <w:spacing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2A2FA1"/>
    <w:rPr>
      <w:rFonts w:ascii="Tahoma" w:hAnsi="Tahoma" w:cs="Tahoma"/>
      <w:sz w:val="16"/>
      <w:szCs w:val="16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01376F"/>
    <w:rPr>
      <w:rFonts w:eastAsiaTheme="majorEastAsia" w:cstheme="majorBidi"/>
      <w:b/>
      <w:bCs/>
      <w:sz w:val="26"/>
      <w:szCs w:val="28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01376F"/>
    <w:rPr>
      <w:rFonts w:eastAsiaTheme="majorEastAsia" w:cstheme="majorBidi"/>
      <w:b/>
      <w:bCs/>
      <w:szCs w:val="26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01376F"/>
    <w:rPr>
      <w:rFonts w:eastAsiaTheme="majorEastAsia" w:cstheme="majorBidi"/>
      <w:bCs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7F34F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TitelZchn" w:customStyle="1">
    <w:name w:val="Titel Zchn"/>
    <w:basedOn w:val="Absatz-Standardschriftart"/>
    <w:link w:val="Titel"/>
    <w:uiPriority w:val="10"/>
    <w:rsid w:val="007F34F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08e97146a7574acd" /><Relationship Type="http://schemas.microsoft.com/office/2011/relationships/commentsExtended" Target="commentsExtended.xml" Id="Rec237f6ef37b4df9" /><Relationship Type="http://schemas.microsoft.com/office/2011/relationships/people" Target="people.xml" Id="R433bbc09255e4580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oftim00/Desktop/report_DepSprachLit_V02_d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0B7AA-E502-4082-9F56-126DE9ADAC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report_DepSprachLit_V02_de.dotx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Tim Hofmann</dc:creator>
  <lastModifiedBy>Tim Hofmann</lastModifiedBy>
  <revision>7</revision>
  <lastPrinted>2015-05-26T08:52:00.0000000Z</lastPrinted>
  <dcterms:created xsi:type="dcterms:W3CDTF">2026-03-18T09:12:00.0000000Z</dcterms:created>
  <dcterms:modified xsi:type="dcterms:W3CDTF">2026-08-28T10:12:07.8068298Z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2026-07-08T08:14:21Z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434a1521-4dcb-4c60-8ff2-3bf0070a8fe0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